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4FC" w:rsidRDefault="008D14F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DICHIARAZIONE SOSTITUTIVA DELL’ATTO DI NOTORIETA’ DI </w:t>
      </w:r>
      <w:bookmarkStart w:id="0" w:name="_GoBack"/>
      <w:r>
        <w:rPr>
          <w:rFonts w:ascii="Arial" w:hAnsi="Arial" w:cs="Arial"/>
          <w:b/>
          <w:sz w:val="28"/>
          <w:szCs w:val="28"/>
        </w:rPr>
        <w:t>CONFORMITA’ ALL’ORIGINALE DI COPIA</w:t>
      </w:r>
      <w:bookmarkEnd w:id="0"/>
    </w:p>
    <w:p w:rsidR="008D14FC" w:rsidRDefault="008D14F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(Artt. 19 e 47 D.P.R. 28.12.2000, n.445)</w:t>
      </w:r>
    </w:p>
    <w:p w:rsidR="009E480B" w:rsidRPr="009E480B" w:rsidRDefault="009E480B">
      <w:pPr>
        <w:rPr>
          <w:rFonts w:ascii="Arial" w:hAnsi="Arial" w:cs="Arial"/>
          <w:i/>
          <w:color w:val="D9D9D9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E480B">
        <w:rPr>
          <w:rFonts w:ascii="Arial" w:hAnsi="Arial" w:cs="Arial"/>
          <w:i/>
          <w:color w:val="D9D9D9"/>
          <w:sz w:val="16"/>
          <w:szCs w:val="16"/>
        </w:rPr>
        <w:t xml:space="preserve">Mod.130 </w:t>
      </w:r>
      <w:r>
        <w:rPr>
          <w:rFonts w:ascii="Arial" w:hAnsi="Arial" w:cs="Arial"/>
          <w:i/>
          <w:color w:val="D9D9D9"/>
          <w:sz w:val="16"/>
          <w:szCs w:val="16"/>
        </w:rPr>
        <w:t xml:space="preserve"> </w:t>
      </w:r>
      <w:r w:rsidRPr="009E480B">
        <w:rPr>
          <w:rFonts w:ascii="Arial" w:hAnsi="Arial" w:cs="Arial"/>
          <w:i/>
          <w:color w:val="D9D9D9"/>
          <w:sz w:val="16"/>
          <w:szCs w:val="16"/>
        </w:rPr>
        <w:t>rev.001 05/06/2018</w:t>
      </w:r>
    </w:p>
    <w:p w:rsidR="008D14FC" w:rsidRDefault="008D14F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Il/La sottoscritto/a _______________________________________________________________ nato/a a ______________________</w:t>
      </w:r>
      <w:r w:rsidR="00F043C6">
        <w:rPr>
          <w:rFonts w:ascii="Arial" w:hAnsi="Arial" w:cs="Arial"/>
          <w:sz w:val="22"/>
          <w:szCs w:val="22"/>
        </w:rPr>
        <w:t xml:space="preserve"> Prov. ______</w:t>
      </w:r>
      <w:r>
        <w:rPr>
          <w:rFonts w:ascii="Arial" w:hAnsi="Arial" w:cs="Arial"/>
          <w:sz w:val="22"/>
          <w:szCs w:val="22"/>
        </w:rPr>
        <w:t xml:space="preserve"> il ___</w:t>
      </w:r>
      <w:r w:rsidR="00F043C6">
        <w:rPr>
          <w:rFonts w:ascii="Arial" w:hAnsi="Arial" w:cs="Arial"/>
          <w:sz w:val="22"/>
          <w:szCs w:val="22"/>
        </w:rPr>
        <w:t>____________________________ e</w:t>
      </w:r>
      <w:r>
        <w:rPr>
          <w:rFonts w:ascii="Arial" w:hAnsi="Arial" w:cs="Arial"/>
          <w:sz w:val="22"/>
          <w:szCs w:val="22"/>
        </w:rPr>
        <w:t xml:space="preserve"> residen</w:t>
      </w:r>
      <w:r w:rsidR="00F043C6">
        <w:rPr>
          <w:rFonts w:ascii="Arial" w:hAnsi="Arial" w:cs="Arial"/>
          <w:sz w:val="22"/>
          <w:szCs w:val="22"/>
        </w:rPr>
        <w:t xml:space="preserve">te in </w:t>
      </w:r>
      <w:r>
        <w:rPr>
          <w:rFonts w:ascii="Arial" w:hAnsi="Arial" w:cs="Arial"/>
          <w:sz w:val="22"/>
          <w:szCs w:val="22"/>
        </w:rPr>
        <w:t>___________________</w:t>
      </w:r>
      <w:r w:rsidR="00F043C6">
        <w:rPr>
          <w:rFonts w:ascii="Arial" w:hAnsi="Arial" w:cs="Arial"/>
          <w:sz w:val="22"/>
          <w:szCs w:val="22"/>
        </w:rPr>
        <w:t xml:space="preserve"> Prov. </w:t>
      </w:r>
      <w:r>
        <w:rPr>
          <w:rFonts w:ascii="Arial" w:hAnsi="Arial" w:cs="Arial"/>
          <w:sz w:val="22"/>
          <w:szCs w:val="22"/>
        </w:rPr>
        <w:t xml:space="preserve">______Via </w:t>
      </w:r>
      <w:r w:rsidR="00F043C6">
        <w:rPr>
          <w:rFonts w:ascii="Arial" w:hAnsi="Arial" w:cs="Arial"/>
          <w:sz w:val="22"/>
          <w:szCs w:val="22"/>
        </w:rPr>
        <w:t>__________</w:t>
      </w:r>
      <w:r>
        <w:rPr>
          <w:rFonts w:ascii="Arial" w:hAnsi="Arial" w:cs="Arial"/>
          <w:sz w:val="22"/>
          <w:szCs w:val="22"/>
        </w:rPr>
        <w:t>_____</w:t>
      </w:r>
      <w:r w:rsidR="00F043C6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 xml:space="preserve">________________ n. _____, consapevole delle sanzioni penali previste per il caso di dichiarazioni </w:t>
      </w:r>
      <w:r w:rsidR="00F043C6">
        <w:rPr>
          <w:rFonts w:ascii="Arial" w:hAnsi="Arial" w:cs="Arial"/>
          <w:sz w:val="22"/>
          <w:szCs w:val="22"/>
        </w:rPr>
        <w:t xml:space="preserve">non veritiere,di formazione o uso di atti falsi, richiamate dall’art. 76 del D.P.R. </w:t>
      </w:r>
      <w:r>
        <w:rPr>
          <w:rFonts w:ascii="Arial" w:hAnsi="Arial" w:cs="Arial"/>
          <w:sz w:val="22"/>
          <w:szCs w:val="22"/>
        </w:rPr>
        <w:t xml:space="preserve"> 445</w:t>
      </w:r>
      <w:r w:rsidR="00F043C6">
        <w:rPr>
          <w:rFonts w:ascii="Arial" w:hAnsi="Arial" w:cs="Arial"/>
          <w:sz w:val="22"/>
          <w:szCs w:val="22"/>
        </w:rPr>
        <w:t>/2000</w:t>
      </w:r>
      <w:r>
        <w:rPr>
          <w:rFonts w:ascii="Arial" w:hAnsi="Arial" w:cs="Arial"/>
          <w:sz w:val="22"/>
          <w:szCs w:val="22"/>
        </w:rPr>
        <w:t>,</w:t>
      </w:r>
    </w:p>
    <w:p w:rsidR="008D14FC" w:rsidRDefault="008D14FC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8D14FC" w:rsidRDefault="008D14F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DICHIARA</w:t>
      </w:r>
    </w:p>
    <w:p w:rsidR="008D14FC" w:rsidRDefault="008D14FC">
      <w:pPr>
        <w:rPr>
          <w:rFonts w:ascii="Arial" w:hAnsi="Arial" w:cs="Arial"/>
          <w:sz w:val="16"/>
          <w:szCs w:val="16"/>
        </w:rPr>
      </w:pPr>
    </w:p>
    <w:p w:rsidR="008D14FC" w:rsidRDefault="008D14F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essere a conoscenza del fatto che l</w:t>
      </w:r>
      <w:r w:rsidR="00F043C6"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t>allegat</w:t>
      </w:r>
      <w:r w:rsidR="00F043C6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copi</w:t>
      </w:r>
      <w:r w:rsidR="00F043C6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:</w:t>
      </w:r>
    </w:p>
    <w:p w:rsidR="008D14FC" w:rsidRDefault="008D14FC">
      <w:pPr>
        <w:spacing w:line="360" w:lineRule="auto"/>
        <w:rPr>
          <w:rFonts w:ascii="Arial" w:hAnsi="Arial" w:cs="Arial"/>
          <w:sz w:val="6"/>
          <w:szCs w:val="6"/>
        </w:rPr>
      </w:pPr>
    </w:p>
    <w:p w:rsidR="004149D5" w:rsidRDefault="005C5958" w:rsidP="004149D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49D5" w:rsidRDefault="000C33F6" w:rsidP="000C33F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:rsidR="008D14FC" w:rsidRDefault="00F043C6" w:rsidP="00854ED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sono conformi agli originali </w:t>
      </w:r>
      <w:r w:rsidR="000C33F6">
        <w:rPr>
          <w:rFonts w:ascii="Arial" w:hAnsi="Arial" w:cs="Arial"/>
          <w:sz w:val="22"/>
          <w:szCs w:val="22"/>
        </w:rPr>
        <w:t>_____________________________________________________</w:t>
      </w:r>
      <w:r>
        <w:rPr>
          <w:rFonts w:ascii="Arial" w:hAnsi="Arial" w:cs="Arial"/>
          <w:sz w:val="22"/>
          <w:szCs w:val="22"/>
        </w:rPr>
        <w:t xml:space="preserve"> </w:t>
      </w:r>
    </w:p>
    <w:p w:rsidR="005C5958" w:rsidRDefault="005C5958" w:rsidP="00DF155A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5C5958" w:rsidRPr="00F043C6" w:rsidRDefault="005C5958" w:rsidP="00DF155A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DF155A" w:rsidRDefault="00DF155A" w:rsidP="00DF155A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DF155A" w:rsidRDefault="00DF155A" w:rsidP="00DF155A">
      <w:pPr>
        <w:tabs>
          <w:tab w:val="left" w:pos="426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:rsidR="00DF155A" w:rsidRDefault="00DF155A" w:rsidP="00DF155A">
      <w:pPr>
        <w:tabs>
          <w:tab w:val="left" w:pos="426"/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DATA___________________</w:t>
      </w:r>
      <w:r>
        <w:rPr>
          <w:rFonts w:ascii="Arial" w:hAnsi="Arial" w:cs="Arial"/>
          <w:sz w:val="20"/>
          <w:szCs w:val="20"/>
        </w:rPr>
        <w:tab/>
        <w:t>FIRMA ___________________________</w:t>
      </w:r>
    </w:p>
    <w:p w:rsidR="00DF155A" w:rsidRDefault="00DF155A" w:rsidP="00DF155A">
      <w:pPr>
        <w:tabs>
          <w:tab w:val="left" w:pos="426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:rsidR="00DF155A" w:rsidRDefault="00DF155A" w:rsidP="00DF155A">
      <w:pPr>
        <w:tabs>
          <w:tab w:val="left" w:pos="426"/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:rsidR="0024198C" w:rsidRDefault="0024198C" w:rsidP="0024198C">
      <w:pPr>
        <w:pStyle w:val="Titolo4"/>
        <w:spacing w:before="120"/>
        <w:jc w:val="both"/>
        <w:rPr>
          <w:b w:val="0"/>
          <w:i/>
          <w:sz w:val="18"/>
        </w:rPr>
      </w:pPr>
      <w:r>
        <w:rPr>
          <w:b w:val="0"/>
          <w:i/>
          <w:sz w:val="18"/>
        </w:rPr>
        <w:t>Ai sensi dell’art. 38 del D.P.R. 445/2000, la dichiarazione è sottoscritta dall’interessato/a in presenza del dipendente addetto; nel caso in cui la dichiarazione sia già firmata, occorrerà allegare alla domanda la fotocopia non autenticata del documento di riconoscimento del dichiarante.</w:t>
      </w:r>
    </w:p>
    <w:p w:rsidR="0024198C" w:rsidRDefault="0024198C" w:rsidP="00DF155A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24198C" w:rsidSect="00350FF0">
      <w:footerReference w:type="default" r:id="rId7"/>
      <w:pgSz w:w="11906" w:h="16838"/>
      <w:pgMar w:top="568" w:right="1152" w:bottom="709" w:left="1152" w:header="708" w:footer="9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7B4" w:rsidRDefault="007757B4">
      <w:r>
        <w:separator/>
      </w:r>
    </w:p>
  </w:endnote>
  <w:endnote w:type="continuationSeparator" w:id="0">
    <w:p w:rsidR="007757B4" w:rsidRDefault="00775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98C" w:rsidRPr="006F6F71" w:rsidRDefault="006F6F71" w:rsidP="006F6F71">
    <w:pPr>
      <w:ind w:right="-79"/>
      <w:jc w:val="both"/>
      <w:rPr>
        <w:rFonts w:ascii="Arial" w:hAnsi="Arial"/>
        <w:sz w:val="18"/>
        <w:szCs w:val="18"/>
      </w:rPr>
    </w:pPr>
    <w:r w:rsidRPr="006F6F71">
      <w:rPr>
        <w:rFonts w:ascii="Arial" w:hAnsi="Arial"/>
        <w:sz w:val="18"/>
        <w:szCs w:val="18"/>
      </w:rPr>
      <w:t>Ai sensi degli artt. 13 -14 del GDPR 2016/679 (General Data Protection  Regulation) e della normativa nazionale per i Servizi di Anagrafe-Stato Civile-Elettorale e Leva, compresi i servizi on-line,  i dati sopra riportati verranno utilizzati esclusivamente nell’ambito del procedimento per il quale la presente dichiarazione viene resa.</w:t>
    </w:r>
  </w:p>
  <w:p w:rsidR="0024198C" w:rsidRPr="006F6F71" w:rsidRDefault="0024198C" w:rsidP="006F6F71">
    <w:pPr>
      <w:pStyle w:val="Pidipagina"/>
      <w:jc w:val="both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7B4" w:rsidRDefault="007757B4">
      <w:r>
        <w:separator/>
      </w:r>
    </w:p>
  </w:footnote>
  <w:footnote w:type="continuationSeparator" w:id="0">
    <w:p w:rsidR="007757B4" w:rsidRDefault="00775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92735"/>
    <w:multiLevelType w:val="hybridMultilevel"/>
    <w:tmpl w:val="D0DE75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B8B00F1"/>
    <w:multiLevelType w:val="hybridMultilevel"/>
    <w:tmpl w:val="7A48A0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820C9"/>
    <w:multiLevelType w:val="hybridMultilevel"/>
    <w:tmpl w:val="DD9E70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882"/>
    <w:rsid w:val="00034283"/>
    <w:rsid w:val="000C33F6"/>
    <w:rsid w:val="000D7AF4"/>
    <w:rsid w:val="000E13DD"/>
    <w:rsid w:val="000F001C"/>
    <w:rsid w:val="00133088"/>
    <w:rsid w:val="0018761A"/>
    <w:rsid w:val="0024198C"/>
    <w:rsid w:val="002D0D82"/>
    <w:rsid w:val="002F4306"/>
    <w:rsid w:val="00350FF0"/>
    <w:rsid w:val="003D1B65"/>
    <w:rsid w:val="004149D5"/>
    <w:rsid w:val="00416C2B"/>
    <w:rsid w:val="005C5958"/>
    <w:rsid w:val="005D335B"/>
    <w:rsid w:val="00610882"/>
    <w:rsid w:val="006F6F71"/>
    <w:rsid w:val="007757B4"/>
    <w:rsid w:val="007B6963"/>
    <w:rsid w:val="00854ED4"/>
    <w:rsid w:val="008D14FC"/>
    <w:rsid w:val="009E480B"/>
    <w:rsid w:val="00A229FC"/>
    <w:rsid w:val="00A95A82"/>
    <w:rsid w:val="00B95FA6"/>
    <w:rsid w:val="00C22A11"/>
    <w:rsid w:val="00CB4CE3"/>
    <w:rsid w:val="00DF155A"/>
    <w:rsid w:val="00E329A4"/>
    <w:rsid w:val="00E351BC"/>
    <w:rsid w:val="00EA63B1"/>
    <w:rsid w:val="00F043C6"/>
    <w:rsid w:val="00F2292D"/>
    <w:rsid w:val="00F55181"/>
    <w:rsid w:val="00F652A3"/>
    <w:rsid w:val="00F91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23CE8-65A8-4FC1-8AB8-04131566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5FA6"/>
    <w:rPr>
      <w:sz w:val="48"/>
      <w:szCs w:val="48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95FA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5FA6"/>
    <w:rPr>
      <w:rFonts w:ascii="Calibri" w:eastAsia="Times New Roman" w:hAnsi="Calibri" w:cs="Times New Roman"/>
      <w:b/>
      <w:bCs/>
      <w:sz w:val="28"/>
      <w:szCs w:val="28"/>
    </w:rPr>
  </w:style>
  <w:style w:type="paragraph" w:styleId="Testonormale">
    <w:name w:val="Plain Text"/>
    <w:basedOn w:val="Normale"/>
    <w:link w:val="TestonormaleCarattere"/>
    <w:uiPriority w:val="99"/>
    <w:rsid w:val="00B95FA6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B95FA6"/>
    <w:rPr>
      <w:rFonts w:ascii="Courier New" w:hAnsi="Courier New" w:cs="Courier New"/>
    </w:rPr>
  </w:style>
  <w:style w:type="character" w:styleId="Numeropagina">
    <w:name w:val="page number"/>
    <w:basedOn w:val="Carpredefinitoparagrafo"/>
    <w:uiPriority w:val="99"/>
    <w:rsid w:val="00B95FA6"/>
    <w:rPr>
      <w:rFonts w:cs="Times New Roman"/>
    </w:rPr>
  </w:style>
  <w:style w:type="paragraph" w:styleId="NormaleWeb">
    <w:name w:val="Normal (Web)"/>
    <w:basedOn w:val="Normale"/>
    <w:uiPriority w:val="99"/>
    <w:rsid w:val="00B95FA6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B95F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95FA6"/>
    <w:rPr>
      <w:sz w:val="48"/>
      <w:szCs w:val="48"/>
    </w:rPr>
  </w:style>
  <w:style w:type="paragraph" w:styleId="Pidipagina">
    <w:name w:val="footer"/>
    <w:basedOn w:val="Normale"/>
    <w:link w:val="PidipaginaCarattere"/>
    <w:uiPriority w:val="99"/>
    <w:rsid w:val="00B95F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95FA6"/>
    <w:rPr>
      <w:sz w:val="48"/>
      <w:szCs w:val="48"/>
    </w:rPr>
  </w:style>
  <w:style w:type="paragraph" w:styleId="Testofumetto">
    <w:name w:val="Balloon Text"/>
    <w:basedOn w:val="Normale"/>
    <w:link w:val="TestofumettoCarattere"/>
    <w:semiHidden/>
    <w:unhideWhenUsed/>
    <w:rsid w:val="004149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4149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%20IORIO%20NICOLA\Desktop\art.%2019.Mod_013.doc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art. 19.Mod_013.doc</Template>
  <TotalTime>1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Dichiarazione-sostitutiva-atto-di-notorieta-conformita-originale</dc:title>
  <dc:subject>Dichiarazione-sostitutiva-atto-di-notorieta-conformita-originale</dc:subject>
  <dc:creator>Comune di Gessopalena</dc:creator>
  <cp:keywords/>
  <cp:lastModifiedBy>Francesco D'Angelo</cp:lastModifiedBy>
  <cp:revision>2</cp:revision>
  <cp:lastPrinted>2017-06-19T06:45:00Z</cp:lastPrinted>
  <dcterms:created xsi:type="dcterms:W3CDTF">2022-02-26T12:13:00Z</dcterms:created>
  <dcterms:modified xsi:type="dcterms:W3CDTF">2022-02-26T12:13:00Z</dcterms:modified>
</cp:coreProperties>
</file>